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horzAnchor="margin" w:tblpXSpec="center" w:tblpY="140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724"/>
      </w:tblGrid>
      <w:tr w:rsidR="00F8412E" w:rsidRPr="00F8412E" w14:paraId="57596E23" w14:textId="77777777" w:rsidTr="00F8412E">
        <w:trPr>
          <w:trHeight w:val="5537"/>
        </w:trPr>
        <w:tc>
          <w:tcPr>
            <w:tcW w:w="10724" w:type="dxa"/>
          </w:tcPr>
          <w:p w14:paraId="72DB4768" w14:textId="0760AB12" w:rsidR="00F8412E" w:rsidRPr="00F8412E" w:rsidRDefault="00A7675F" w:rsidP="00F8412E">
            <w:pPr>
              <w:pStyle w:val="Heading1"/>
              <w:framePr w:hSpace="0" w:wrap="auto" w:vAnchor="margin" w:xAlign="left" w:yAlign="inline"/>
              <w:rPr>
                <w:rFonts w:ascii="Palatino Linotype" w:hAnsi="Palatino Linotype"/>
                <w:caps w:val="0"/>
                <w:outline/>
                <w:color w:val="000000"/>
                <w:sz w:val="144"/>
                <w:szCs w:val="144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rFonts w:ascii="Palatino Linotype" w:hAnsi="Palatino Linotype"/>
                <w:caps w:val="0"/>
                <w:outline/>
                <w:color w:val="000000"/>
                <w:sz w:val="144"/>
                <w:szCs w:val="144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Ladies </w:t>
            </w:r>
            <w:r w:rsidR="00F8412E" w:rsidRPr="00F8412E">
              <w:rPr>
                <w:rFonts w:ascii="Palatino Linotype" w:hAnsi="Palatino Linotype"/>
                <w:caps w:val="0"/>
                <w:outline/>
                <w:color w:val="000000"/>
                <w:sz w:val="144"/>
                <w:szCs w:val="144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>Night</w:t>
            </w:r>
          </w:p>
          <w:p w14:paraId="3BB60766" w14:textId="7E5E7B1F" w:rsidR="00F8412E" w:rsidRPr="00F8412E" w:rsidRDefault="00F8412E" w:rsidP="00F8412E">
            <w:pPr>
              <w:jc w:val="center"/>
              <w:rPr>
                <w:sz w:val="40"/>
                <w:szCs w:val="40"/>
              </w:rPr>
            </w:pPr>
            <w:r w:rsidRPr="00F8412E">
              <w:rPr>
                <w:sz w:val="40"/>
                <w:szCs w:val="40"/>
              </w:rPr>
              <w:t>Featuring</w:t>
            </w:r>
          </w:p>
          <w:p w14:paraId="5146B5E9" w14:textId="3306ABCB" w:rsidR="00F8412E" w:rsidRPr="00F8412E" w:rsidRDefault="00A7675F" w:rsidP="00F8412E">
            <w:pPr>
              <w:jc w:val="center"/>
              <w:rPr>
                <w:outline/>
                <w:color w:val="000000"/>
                <w:sz w:val="120"/>
                <w:szCs w:val="120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</w:pPr>
            <w:r>
              <w:rPr>
                <w:outline/>
                <w:color w:val="000000"/>
                <w:sz w:val="120"/>
                <w:szCs w:val="120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>Dave</w:t>
            </w:r>
            <w:r w:rsidR="00F8412E" w:rsidRPr="00F8412E">
              <w:rPr>
                <w:outline/>
                <w:color w:val="000000"/>
                <w:sz w:val="120"/>
                <w:szCs w:val="120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 &amp;</w:t>
            </w:r>
            <w:r>
              <w:rPr>
                <w:outline/>
                <w:color w:val="000000"/>
                <w:sz w:val="120"/>
                <w:szCs w:val="120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 Dave</w:t>
            </w:r>
            <w:r w:rsidR="00F8412E" w:rsidRPr="00F8412E">
              <w:rPr>
                <w:outline/>
                <w:color w:val="000000"/>
                <w:sz w:val="120"/>
                <w:szCs w:val="120"/>
                <w14:shadow w14:blurRad="0" w14:dist="38100" w14:dir="2700000" w14:sx="100000" w14:sy="100000" w14:kx="0" w14:ky="0" w14:algn="tl">
                  <w14:schemeClr w14:val="accent2"/>
                </w14:shadow>
                <w14:textOutline w14:w="6604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solidFill>
                    <w14:srgbClr w14:val="FFFFFF"/>
                  </w14:solidFill>
                </w14:textFill>
              </w:rPr>
              <w:t xml:space="preserve"> </w:t>
            </w:r>
          </w:p>
          <w:p w14:paraId="20BD8E07" w14:textId="7F7E853C" w:rsidR="00F8412E" w:rsidRPr="00F8412E" w:rsidRDefault="00A7675F" w:rsidP="00F8412E">
            <w:pPr>
              <w:jc w:val="center"/>
              <w:rPr>
                <w:sz w:val="120"/>
                <w:szCs w:val="120"/>
                <w14:textOutline w14:w="952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</w:pPr>
            <w:r>
              <w:rPr>
                <w:sz w:val="120"/>
                <w:szCs w:val="120"/>
                <w14:textOutline w14:w="9525" w14:cap="rnd" w14:cmpd="sng" w14:algn="ctr">
                  <w14:solidFill>
                    <w14:srgbClr w14:val="000000"/>
                  </w14:solidFill>
                  <w14:prstDash w14:val="solid"/>
                  <w14:bevel/>
                </w14:textOutline>
              </w:rPr>
              <w:t>Band</w:t>
            </w:r>
          </w:p>
          <w:tbl>
            <w:tblPr>
              <w:tblpPr w:leftFromText="180" w:rightFromText="180" w:vertAnchor="text" w:horzAnchor="margin" w:tblpY="128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30"/>
            </w:tblGrid>
            <w:tr w:rsidR="00C5384B" w14:paraId="72DDC842" w14:textId="77777777" w:rsidTr="00C5384B">
              <w:trPr>
                <w:trHeight w:val="589"/>
              </w:trPr>
              <w:tc>
                <w:tcPr>
                  <w:tcW w:w="10230" w:type="dxa"/>
                </w:tcPr>
                <w:p w14:paraId="1FAAB490" w14:textId="31CB185D" w:rsidR="00C5384B" w:rsidRPr="00AF300E" w:rsidRDefault="00AC32A0" w:rsidP="00C5384B">
                  <w:pPr>
                    <w:pStyle w:val="Heading3"/>
                    <w:framePr w:hSpace="0" w:wrap="auto" w:vAnchor="margin" w:xAlign="left" w:yAlign="inline"/>
                  </w:pPr>
                  <w:r>
                    <w:t>Drink with Us!</w:t>
                  </w:r>
                  <w:r w:rsidR="00DD2C9F">
                    <w:t xml:space="preserve"> Nibble with Us!</w:t>
                  </w:r>
                  <w:r>
                    <w:t xml:space="preserve"> </w:t>
                  </w:r>
                  <w:r w:rsidR="00A7675F">
                    <w:t>Dance &amp; Sing</w:t>
                  </w:r>
                  <w:r w:rsidR="00C5384B">
                    <w:t xml:space="preserve"> </w:t>
                  </w:r>
                  <w:r w:rsidR="00C5384B" w:rsidRPr="00AF300E">
                    <w:t>with Us!</w:t>
                  </w:r>
                </w:p>
              </w:tc>
            </w:tr>
          </w:tbl>
          <w:tbl>
            <w:tblPr>
              <w:tblpPr w:leftFromText="180" w:rightFromText="180" w:vertAnchor="text" w:horzAnchor="margin" w:tblpY="371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28"/>
            </w:tblGrid>
            <w:tr w:rsidR="00C5384B" w14:paraId="474D23E0" w14:textId="77777777" w:rsidTr="00C5384B">
              <w:trPr>
                <w:trHeight w:val="1445"/>
              </w:trPr>
              <w:tc>
                <w:tcPr>
                  <w:tcW w:w="10228" w:type="dxa"/>
                </w:tcPr>
                <w:p w14:paraId="56E0931C" w14:textId="7CDF017D" w:rsidR="00C5384B" w:rsidRDefault="00C5384B" w:rsidP="00C5384B">
                  <w:pPr>
                    <w:spacing w:after="100"/>
                    <w:jc w:val="center"/>
                  </w:pPr>
                  <w:r w:rsidRPr="00AF300E"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EE3B1BA" wp14:editId="3026195E">
                            <wp:extent cx="981076" cy="0"/>
                            <wp:effectExtent l="0" t="19050" r="28575" b="19050"/>
                            <wp:docPr id="83" name="Straight Connector 83" descr="text divider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981076" cy="0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chemeClr val="tx2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line w14:anchorId="7C74E5C8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      <v:stroke joinstyle="miter"/>
                            <w10:anchorlock/>
                          </v:line>
                        </w:pict>
                      </mc:Fallback>
                    </mc:AlternateContent>
                  </w:r>
                </w:p>
                <w:p w14:paraId="12490330" w14:textId="0FD99DE7" w:rsidR="00C5384B" w:rsidRPr="00C5384B" w:rsidRDefault="00C5384B" w:rsidP="00C5384B">
                  <w:pPr>
                    <w:spacing w:after="100"/>
                    <w:jc w:val="center"/>
                    <w:rPr>
                      <w:sz w:val="40"/>
                      <w:szCs w:val="40"/>
                    </w:rPr>
                  </w:pPr>
                  <w:r w:rsidRPr="00C5384B">
                    <w:rPr>
                      <w:sz w:val="40"/>
                      <w:szCs w:val="40"/>
                    </w:rPr>
                    <w:t>Gotham Happy Hour Group</w:t>
                  </w:r>
                </w:p>
                <w:p w14:paraId="007880F4" w14:textId="1DD78FD4" w:rsidR="00C5384B" w:rsidRPr="00C5384B" w:rsidRDefault="00C5384B" w:rsidP="00C5384B">
                  <w:pPr>
                    <w:spacing w:before="300" w:after="100"/>
                    <w:jc w:val="center"/>
                    <w:rPr>
                      <w:sz w:val="40"/>
                      <w:szCs w:val="40"/>
                    </w:rPr>
                  </w:pPr>
                  <w:r w:rsidRPr="00C5384B">
                    <w:rPr>
                      <w:sz w:val="40"/>
                      <w:szCs w:val="40"/>
                    </w:rPr>
                    <w:t xml:space="preserve">Thursday, </w:t>
                  </w:r>
                  <w:r w:rsidR="00A7675F">
                    <w:rPr>
                      <w:sz w:val="40"/>
                      <w:szCs w:val="40"/>
                    </w:rPr>
                    <w:t>March 21st</w:t>
                  </w:r>
                  <w:r w:rsidRPr="00C5384B">
                    <w:rPr>
                      <w:sz w:val="40"/>
                      <w:szCs w:val="40"/>
                    </w:rPr>
                    <w:t xml:space="preserve"> 6:00 pm-8:00 pm</w:t>
                  </w:r>
                </w:p>
                <w:p w14:paraId="29F7B3B5" w14:textId="05365009" w:rsidR="00C5384B" w:rsidRPr="00C5384B" w:rsidRDefault="00C5384B" w:rsidP="00C5384B">
                  <w:pPr>
                    <w:jc w:val="center"/>
                    <w:rPr>
                      <w:sz w:val="40"/>
                      <w:szCs w:val="40"/>
                    </w:rPr>
                  </w:pPr>
                  <w:r w:rsidRPr="00C5384B">
                    <w:rPr>
                      <w:sz w:val="40"/>
                      <w:szCs w:val="40"/>
                    </w:rPr>
                    <w:t>Palmers Restaurant 123 Fulton St, Farmin</w:t>
                  </w:r>
                  <w:r w:rsidR="00137C33">
                    <w:rPr>
                      <w:sz w:val="40"/>
                      <w:szCs w:val="40"/>
                    </w:rPr>
                    <w:t>g</w:t>
                  </w:r>
                  <w:r w:rsidRPr="00C5384B">
                    <w:rPr>
                      <w:sz w:val="40"/>
                      <w:szCs w:val="40"/>
                    </w:rPr>
                    <w:t>dale NY</w:t>
                  </w:r>
                </w:p>
                <w:p w14:paraId="1EB600E5" w14:textId="77777777" w:rsidR="00C5384B" w:rsidRPr="00AF300E" w:rsidRDefault="00C5384B" w:rsidP="00C5384B">
                  <w:pPr>
                    <w:jc w:val="center"/>
                  </w:pPr>
                </w:p>
              </w:tc>
            </w:tr>
            <w:tr w:rsidR="00C5384B" w14:paraId="45CD452D" w14:textId="77777777" w:rsidTr="00C5384B">
              <w:trPr>
                <w:trHeight w:val="1890"/>
              </w:trPr>
              <w:tc>
                <w:tcPr>
                  <w:tcW w:w="10228" w:type="dxa"/>
                </w:tcPr>
                <w:p w14:paraId="75661FED" w14:textId="77777777" w:rsidR="00C5384B" w:rsidRPr="00AF300E" w:rsidRDefault="00C5384B" w:rsidP="00C5384B">
                  <w:pPr>
                    <w:spacing w:after="100"/>
                    <w:jc w:val="center"/>
                  </w:pPr>
                  <w:r w:rsidRPr="00AF300E"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40A7FB19" wp14:editId="0758C0A8">
                            <wp:extent cx="981076" cy="0"/>
                            <wp:effectExtent l="0" t="19050" r="28575" b="19050"/>
                            <wp:docPr id="84" name="Straight Connector 84" descr="text divider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/>
                                  <wps:spPr>
                                    <a:xfrm>
                                      <a:off x="0" y="0"/>
                                      <a:ext cx="981076" cy="0"/>
                                    </a:xfrm>
                                    <a:prstGeom prst="line">
                                      <a:avLst/>
                                    </a:prstGeom>
                                    <a:ln w="28575">
                                      <a:solidFill>
                                        <a:schemeClr val="tx2"/>
                                      </a:solidFill>
                                    </a:ln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tx1"/>
                                    </a:fontRef>
                                  </wps:style>
                                  <wps:bodyPr/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line w14:anchorId="3577A32C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      <v:stroke joinstyle="miter"/>
                            <w10:anchorlock/>
                          </v:line>
                        </w:pict>
                      </mc:Fallback>
                    </mc:AlternateContent>
                  </w:r>
                </w:p>
                <w:p w14:paraId="69E3BDA2" w14:textId="437725B1" w:rsidR="00C5384B" w:rsidRPr="00C5384B" w:rsidRDefault="00C5384B" w:rsidP="00C5384B">
                  <w:pPr>
                    <w:spacing w:before="300" w:after="100"/>
                    <w:jc w:val="center"/>
                    <w:rPr>
                      <w:sz w:val="40"/>
                      <w:szCs w:val="40"/>
                    </w:rPr>
                  </w:pPr>
                  <w:r w:rsidRPr="00C5384B">
                    <w:rPr>
                      <w:sz w:val="40"/>
                      <w:szCs w:val="40"/>
                    </w:rPr>
                    <w:t>OPEN TO ALL GOTHAM MEMBERS AND GUESTS</w:t>
                  </w:r>
                </w:p>
                <w:p w14:paraId="63E5A4D7" w14:textId="0B374FC8" w:rsidR="00C5384B" w:rsidRDefault="00C5384B" w:rsidP="00C5384B">
                  <w:pPr>
                    <w:spacing w:after="100"/>
                    <w:jc w:val="center"/>
                  </w:pPr>
                  <w:r w:rsidRPr="00AF300E">
                    <w:t xml:space="preserve">RSVP </w:t>
                  </w:r>
                  <w:r>
                    <w:t xml:space="preserve">REQUIRED Min 24hrs Prior </w:t>
                  </w:r>
                </w:p>
                <w:p w14:paraId="3BFF969D" w14:textId="720C5415" w:rsidR="00C5384B" w:rsidRPr="006A2082" w:rsidRDefault="006A2082" w:rsidP="00C5384B">
                  <w:pPr>
                    <w:spacing w:after="100"/>
                    <w:jc w:val="center"/>
                    <w:rPr>
                      <w:rStyle w:val="Hyperlink"/>
                    </w:rPr>
                  </w:pPr>
                  <w:r>
                    <w:fldChar w:fldCharType="begin"/>
                  </w:r>
                  <w:r>
                    <w:instrText xml:space="preserve"> HYPERLINK "C:\\Users\\witsowitz\\Documents\\Gotham Happy Hour Ladies Night with Dave &amp; Dave.docx" </w:instrText>
                  </w:r>
                  <w:r>
                    <w:fldChar w:fldCharType="separate"/>
                  </w:r>
                  <w:r w:rsidR="00C5384B" w:rsidRPr="006A2082">
                    <w:rPr>
                      <w:rStyle w:val="Hyperlink"/>
                    </w:rPr>
                    <w:t>https://gothamnetworking.isecuresites.com/group/Happy-Hour/1633</w:t>
                  </w:r>
                </w:p>
                <w:p w14:paraId="60EED77A" w14:textId="2067A608" w:rsidR="00C5384B" w:rsidRPr="00AF300E" w:rsidRDefault="006A2082" w:rsidP="00C5384B">
                  <w:pPr>
                    <w:spacing w:after="100"/>
                    <w:jc w:val="center"/>
                  </w:pPr>
                  <w:r>
                    <w:fldChar w:fldCharType="end"/>
                  </w:r>
                </w:p>
              </w:tc>
            </w:tr>
          </w:tbl>
          <w:p w14:paraId="22FE68FA" w14:textId="77777777" w:rsidR="00F8412E" w:rsidRDefault="00F8412E" w:rsidP="00F8412E">
            <w:pPr>
              <w:jc w:val="center"/>
              <w:rPr>
                <w:sz w:val="36"/>
                <w:szCs w:val="36"/>
              </w:rPr>
            </w:pPr>
          </w:p>
          <w:p w14:paraId="150E0EC6" w14:textId="77777777" w:rsidR="00F8412E" w:rsidRPr="00F8412E" w:rsidRDefault="00F8412E" w:rsidP="00F8412E">
            <w:pPr>
              <w:jc w:val="center"/>
              <w:rPr>
                <w:sz w:val="36"/>
                <w:szCs w:val="36"/>
              </w:rPr>
            </w:pPr>
          </w:p>
        </w:tc>
      </w:tr>
    </w:tbl>
    <w:p w14:paraId="66EFABEB" w14:textId="24B3944F" w:rsidR="00024B92" w:rsidRPr="004008C9" w:rsidRDefault="00C5384B" w:rsidP="005325F0">
      <w:pPr>
        <w:spacing w:before="0"/>
        <w:ind w:left="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9264" behindDoc="1" locked="0" layoutInCell="1" allowOverlap="1" wp14:anchorId="1AFE3B03" wp14:editId="11D297E2">
            <wp:simplePos x="0" y="0"/>
            <wp:positionH relativeFrom="column">
              <wp:posOffset>14605</wp:posOffset>
            </wp:positionH>
            <wp:positionV relativeFrom="paragraph">
              <wp:posOffset>-239395</wp:posOffset>
            </wp:positionV>
            <wp:extent cx="7772400" cy="10057765"/>
            <wp:effectExtent l="0" t="0" r="0" b="635"/>
            <wp:wrapNone/>
            <wp:docPr id="18" name="Picture 18" descr="colored background with feather like dood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7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4B92" w:rsidRPr="004008C9" w:rsidSect="005325F0">
      <w:headerReference w:type="default" r:id="rId7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4728AD" w14:textId="77777777" w:rsidR="00225810" w:rsidRDefault="00225810">
      <w:pPr>
        <w:spacing w:before="0"/>
      </w:pPr>
      <w:r>
        <w:separator/>
      </w:r>
    </w:p>
  </w:endnote>
  <w:endnote w:type="continuationSeparator" w:id="0">
    <w:p w14:paraId="5AD9E0B2" w14:textId="77777777" w:rsidR="00225810" w:rsidRDefault="00225810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DD43ED" w14:textId="77777777" w:rsidR="00225810" w:rsidRDefault="00225810">
      <w:pPr>
        <w:spacing w:before="0"/>
      </w:pPr>
      <w:r>
        <w:separator/>
      </w:r>
    </w:p>
  </w:footnote>
  <w:footnote w:type="continuationSeparator" w:id="0">
    <w:p w14:paraId="497412E2" w14:textId="77777777" w:rsidR="00225810" w:rsidRDefault="00225810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0859A6B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412E"/>
    <w:rsid w:val="00024B92"/>
    <w:rsid w:val="0003383B"/>
    <w:rsid w:val="00137C33"/>
    <w:rsid w:val="001E60D5"/>
    <w:rsid w:val="00225810"/>
    <w:rsid w:val="002D3176"/>
    <w:rsid w:val="003B2720"/>
    <w:rsid w:val="003E6DF0"/>
    <w:rsid w:val="004008C9"/>
    <w:rsid w:val="004650EC"/>
    <w:rsid w:val="005325F0"/>
    <w:rsid w:val="00673C5F"/>
    <w:rsid w:val="006A2082"/>
    <w:rsid w:val="006B609A"/>
    <w:rsid w:val="006F5AF1"/>
    <w:rsid w:val="00715CEC"/>
    <w:rsid w:val="00723AA3"/>
    <w:rsid w:val="007457AB"/>
    <w:rsid w:val="007738E6"/>
    <w:rsid w:val="009E72E8"/>
    <w:rsid w:val="00A51113"/>
    <w:rsid w:val="00A7675F"/>
    <w:rsid w:val="00AC32A0"/>
    <w:rsid w:val="00AF300E"/>
    <w:rsid w:val="00C5384B"/>
    <w:rsid w:val="00CA580F"/>
    <w:rsid w:val="00D85786"/>
    <w:rsid w:val="00DD2C9F"/>
    <w:rsid w:val="00E131BF"/>
    <w:rsid w:val="00F841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F2CAB4D"/>
  <w15:chartTrackingRefBased/>
  <w15:docId w15:val="{CBD62F68-4807-440E-9286-64012D9332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C5384B"/>
    <w:rPr>
      <w:color w:val="ECBE18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5384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926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witsowitz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flyer.dotx</Template>
  <TotalTime>1</TotalTime>
  <Pages>1</Pages>
  <Words>67</Words>
  <Characters>387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Ester Horowitz</dc:creator>
  <cp:lastModifiedBy>Ester Horowitz</cp:lastModifiedBy>
  <cp:revision>3</cp:revision>
  <cp:lastPrinted>2019-03-09T15:07:00Z</cp:lastPrinted>
  <dcterms:created xsi:type="dcterms:W3CDTF">2019-03-09T19:10:00Z</dcterms:created>
  <dcterms:modified xsi:type="dcterms:W3CDTF">2019-03-09T19:11:00Z</dcterms:modified>
</cp:coreProperties>
</file>